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E06AF" w14:textId="77777777" w:rsidR="004036D5" w:rsidRDefault="004036D5" w:rsidP="00380075">
      <w:pPr>
        <w:tabs>
          <w:tab w:val="center" w:pos="4513"/>
        </w:tabs>
        <w:suppressAutoHyphens/>
        <w:rPr>
          <w:rFonts w:ascii="Calibri" w:hAnsi="Calibri"/>
          <w:b/>
          <w:i/>
          <w:spacing w:val="-6"/>
          <w:sz w:val="36"/>
          <w:szCs w:val="24"/>
        </w:rPr>
      </w:pPr>
    </w:p>
    <w:p w14:paraId="3303340B" w14:textId="77777777" w:rsidR="004036D5" w:rsidRDefault="004036D5" w:rsidP="00380075">
      <w:pPr>
        <w:tabs>
          <w:tab w:val="center" w:pos="4513"/>
        </w:tabs>
        <w:suppressAutoHyphens/>
        <w:rPr>
          <w:rFonts w:ascii="Calibri" w:hAnsi="Calibri"/>
          <w:b/>
          <w:i/>
          <w:spacing w:val="-6"/>
          <w:sz w:val="36"/>
          <w:szCs w:val="24"/>
        </w:rPr>
      </w:pPr>
    </w:p>
    <w:p w14:paraId="39B0421B" w14:textId="56631AAD" w:rsidR="003741A8" w:rsidRPr="00E905BC" w:rsidRDefault="000131B5" w:rsidP="00380075">
      <w:pPr>
        <w:tabs>
          <w:tab w:val="center" w:pos="4513"/>
        </w:tabs>
        <w:suppressAutoHyphens/>
        <w:rPr>
          <w:rFonts w:ascii="Calibri" w:hAnsi="Calibri"/>
          <w:i/>
          <w:spacing w:val="-2"/>
          <w:sz w:val="20"/>
        </w:rPr>
      </w:pPr>
      <w:r>
        <w:rPr>
          <w:rFonts w:ascii="Calibri" w:hAnsi="Calibri"/>
          <w:b/>
          <w:i/>
          <w:noProof/>
          <w:spacing w:val="-6"/>
          <w:sz w:val="36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8FE4A24" wp14:editId="2E6F30F4">
                <wp:simplePos x="0" y="0"/>
                <wp:positionH relativeFrom="column">
                  <wp:posOffset>4766310</wp:posOffset>
                </wp:positionH>
                <wp:positionV relativeFrom="paragraph">
                  <wp:posOffset>-179705</wp:posOffset>
                </wp:positionV>
                <wp:extent cx="1974215" cy="1896745"/>
                <wp:effectExtent l="0" t="0" r="0" b="0"/>
                <wp:wrapNone/>
                <wp:docPr id="585900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215" cy="1896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CD17EB" w14:textId="77777777" w:rsidR="00FD2597" w:rsidRDefault="000131B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2BBBA1" wp14:editId="31C9D2ED">
                                  <wp:extent cx="1790700" cy="1803400"/>
                                  <wp:effectExtent l="0" t="0" r="0" b="0"/>
                                  <wp:docPr id="135681863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0700" cy="180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FE4A2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75.3pt;margin-top:-14.15pt;width:155.45pt;height:149.35pt;z-index:2516582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" filled="f" stroked="f">
                <v:textbox style="mso-fit-shape-to-text:t">
                  <w:txbxContent>
                    <w:p w14:paraId="5DCD17EB" w14:textId="77777777" w:rsidR="00FD2597" w:rsidRDefault="000131B5">
                      <w:r>
                        <w:rPr>
                          <w:noProof/>
                        </w:rPr>
                        <w:drawing>
                          <wp:inline distT="0" distB="0" distL="0" distR="0" wp14:anchorId="1D2BBBA1" wp14:editId="31C9D2ED">
                            <wp:extent cx="1790700" cy="1803400"/>
                            <wp:effectExtent l="0" t="0" r="0" b="0"/>
                            <wp:docPr id="1356818637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0700" cy="1803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  <w:i/>
          <w:noProof/>
          <w:spacing w:val="-6"/>
          <w:sz w:val="36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AB5CD5D" wp14:editId="2B9468FD">
                <wp:simplePos x="0" y="0"/>
                <wp:positionH relativeFrom="column">
                  <wp:posOffset>-2804160</wp:posOffset>
                </wp:positionH>
                <wp:positionV relativeFrom="paragraph">
                  <wp:posOffset>-140970</wp:posOffset>
                </wp:positionV>
                <wp:extent cx="1943735" cy="1850390"/>
                <wp:effectExtent l="0" t="0" r="0" b="0"/>
                <wp:wrapNone/>
                <wp:docPr id="192243808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735" cy="185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E16DF0" w14:textId="77777777" w:rsidR="00FD2597" w:rsidRDefault="000131B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AD93DC" wp14:editId="6C0E1684">
                                  <wp:extent cx="1758950" cy="175895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8950" cy="175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5CD5D" id="Text Box 8" o:spid="_x0000_s1027" type="#_x0000_t202" style="position:absolute;margin-left:-220.8pt;margin-top:-11.1pt;width:153.05pt;height:145.7pt;z-index:2516582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" filled="f" fillcolor="yellow" stroked="f">
                <v:textbox style="mso-fit-shape-to-text:t">
                  <w:txbxContent>
                    <w:p w14:paraId="5BE16DF0" w14:textId="77777777" w:rsidR="00FD2597" w:rsidRDefault="000131B5">
                      <w:r>
                        <w:rPr>
                          <w:noProof/>
                        </w:rPr>
                        <w:drawing>
                          <wp:inline distT="0" distB="0" distL="0" distR="0" wp14:anchorId="26AD93DC" wp14:editId="6C0E1684">
                            <wp:extent cx="1758950" cy="175895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58950" cy="175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C4B70" w:rsidRPr="00E905BC">
        <w:rPr>
          <w:rFonts w:ascii="Calibri" w:hAnsi="Calibri"/>
          <w:b/>
          <w:i/>
          <w:spacing w:val="-6"/>
          <w:sz w:val="36"/>
          <w:szCs w:val="24"/>
        </w:rPr>
        <w:t xml:space="preserve">South Bersted </w:t>
      </w:r>
      <w:r w:rsidR="00380075">
        <w:rPr>
          <w:rFonts w:ascii="Calibri" w:hAnsi="Calibri"/>
          <w:b/>
          <w:i/>
          <w:spacing w:val="-3"/>
          <w:sz w:val="36"/>
          <w:szCs w:val="24"/>
        </w:rPr>
        <w:t>CE</w:t>
      </w:r>
      <w:r w:rsidR="00FD2597" w:rsidRPr="00E905BC">
        <w:rPr>
          <w:rFonts w:ascii="Calibri" w:hAnsi="Calibri"/>
          <w:b/>
          <w:i/>
          <w:spacing w:val="-3"/>
          <w:sz w:val="36"/>
          <w:szCs w:val="24"/>
        </w:rPr>
        <w:t xml:space="preserve"> Primary S</w:t>
      </w:r>
      <w:r w:rsidR="00CC4B70" w:rsidRPr="00E905BC">
        <w:rPr>
          <w:rFonts w:ascii="Calibri" w:hAnsi="Calibri"/>
          <w:b/>
          <w:i/>
          <w:spacing w:val="-3"/>
          <w:sz w:val="36"/>
          <w:szCs w:val="24"/>
        </w:rPr>
        <w:t>chool</w:t>
      </w:r>
    </w:p>
    <w:p w14:paraId="39E4CAD1" w14:textId="77777777" w:rsidR="003741A8" w:rsidRPr="00E905BC" w:rsidRDefault="00CC4B70" w:rsidP="00380075">
      <w:pPr>
        <w:tabs>
          <w:tab w:val="left" w:pos="-720"/>
        </w:tabs>
        <w:suppressAutoHyphens/>
        <w:rPr>
          <w:rFonts w:ascii="Calibri" w:hAnsi="Calibri"/>
          <w:i/>
          <w:spacing w:val="-2"/>
          <w:szCs w:val="40"/>
        </w:rPr>
      </w:pPr>
      <w:smartTag w:uri="urn:schemas-microsoft-com:office:smarttags" w:element="address">
        <w:smartTag w:uri="urn:schemas-microsoft-com:office:smarttags" w:element="Street">
          <w:r w:rsidRPr="00E905BC">
            <w:rPr>
              <w:rFonts w:ascii="Calibri" w:hAnsi="Calibri"/>
              <w:i/>
              <w:spacing w:val="-2"/>
              <w:szCs w:val="40"/>
            </w:rPr>
            <w:t>Church Lane</w:t>
          </w:r>
        </w:smartTag>
      </w:smartTag>
    </w:p>
    <w:p w14:paraId="194598EF" w14:textId="77777777" w:rsidR="00CC4B70" w:rsidRPr="00E905BC" w:rsidRDefault="00CC4B70" w:rsidP="00380075">
      <w:pPr>
        <w:tabs>
          <w:tab w:val="left" w:pos="-720"/>
        </w:tabs>
        <w:suppressAutoHyphens/>
        <w:rPr>
          <w:rFonts w:ascii="Calibri" w:hAnsi="Calibri"/>
          <w:i/>
          <w:spacing w:val="-2"/>
          <w:szCs w:val="40"/>
        </w:rPr>
      </w:pPr>
      <w:r w:rsidRPr="00E905BC">
        <w:rPr>
          <w:rFonts w:ascii="Calibri" w:hAnsi="Calibri"/>
          <w:i/>
          <w:spacing w:val="-2"/>
          <w:szCs w:val="40"/>
        </w:rPr>
        <w:t>Bognor Regis</w:t>
      </w:r>
    </w:p>
    <w:p w14:paraId="1E08B69C" w14:textId="77777777" w:rsidR="00CC4B70" w:rsidRPr="00E905BC" w:rsidRDefault="00CC4B70" w:rsidP="00380075">
      <w:pPr>
        <w:tabs>
          <w:tab w:val="left" w:pos="-720"/>
        </w:tabs>
        <w:suppressAutoHyphens/>
        <w:rPr>
          <w:rFonts w:ascii="Calibri" w:hAnsi="Calibri"/>
          <w:i/>
          <w:spacing w:val="-2"/>
          <w:szCs w:val="40"/>
        </w:rPr>
      </w:pPr>
      <w:smartTag w:uri="urn:schemas-microsoft-com:office:smarttags" w:element="place">
        <w:r w:rsidRPr="00E905BC">
          <w:rPr>
            <w:rFonts w:ascii="Calibri" w:hAnsi="Calibri"/>
            <w:i/>
            <w:spacing w:val="-2"/>
            <w:szCs w:val="40"/>
          </w:rPr>
          <w:t>West Sussex</w:t>
        </w:r>
      </w:smartTag>
    </w:p>
    <w:p w14:paraId="4F523179" w14:textId="77777777" w:rsidR="00CC4B70" w:rsidRPr="00E905BC" w:rsidRDefault="00CC4B70" w:rsidP="00380075">
      <w:pPr>
        <w:tabs>
          <w:tab w:val="left" w:pos="-720"/>
        </w:tabs>
        <w:suppressAutoHyphens/>
        <w:rPr>
          <w:rFonts w:ascii="Calibri" w:hAnsi="Calibri"/>
          <w:i/>
          <w:spacing w:val="-2"/>
          <w:szCs w:val="40"/>
        </w:rPr>
      </w:pPr>
      <w:r w:rsidRPr="00E905BC">
        <w:rPr>
          <w:rFonts w:ascii="Calibri" w:hAnsi="Calibri"/>
          <w:i/>
          <w:spacing w:val="-2"/>
          <w:szCs w:val="40"/>
        </w:rPr>
        <w:t>PO22 9PZ</w:t>
      </w:r>
    </w:p>
    <w:p w14:paraId="1F40CEA5" w14:textId="77777777" w:rsidR="00CC4B70" w:rsidRPr="00E905BC" w:rsidRDefault="00CC4B70" w:rsidP="00380075">
      <w:pPr>
        <w:tabs>
          <w:tab w:val="left" w:pos="-720"/>
        </w:tabs>
        <w:suppressAutoHyphens/>
        <w:rPr>
          <w:rFonts w:ascii="Calibri" w:hAnsi="Calibri"/>
          <w:i/>
          <w:spacing w:val="-2"/>
          <w:szCs w:val="40"/>
        </w:rPr>
      </w:pPr>
    </w:p>
    <w:p w14:paraId="144441B2" w14:textId="77777777" w:rsidR="00CC4B70" w:rsidRPr="00E905BC" w:rsidRDefault="00CC4B70" w:rsidP="00380075">
      <w:pPr>
        <w:tabs>
          <w:tab w:val="left" w:pos="-720"/>
        </w:tabs>
        <w:suppressAutoHyphens/>
        <w:rPr>
          <w:rFonts w:ascii="Calibri" w:hAnsi="Calibri"/>
          <w:i/>
          <w:spacing w:val="-2"/>
          <w:szCs w:val="40"/>
        </w:rPr>
      </w:pPr>
      <w:r w:rsidRPr="00E905BC">
        <w:rPr>
          <w:rFonts w:ascii="Calibri" w:hAnsi="Calibri"/>
          <w:i/>
          <w:spacing w:val="-2"/>
          <w:szCs w:val="40"/>
        </w:rPr>
        <w:t>Tel:  01243 821678</w:t>
      </w:r>
      <w:r w:rsidR="00380075">
        <w:rPr>
          <w:rFonts w:ascii="Calibri" w:hAnsi="Calibri"/>
          <w:i/>
          <w:spacing w:val="-2"/>
          <w:szCs w:val="40"/>
        </w:rPr>
        <w:br/>
      </w:r>
      <w:r w:rsidR="001C6248" w:rsidRPr="00380075">
        <w:rPr>
          <w:rFonts w:ascii="Calibri" w:hAnsi="Calibri"/>
          <w:i/>
          <w:spacing w:val="-2"/>
          <w:szCs w:val="40"/>
        </w:rPr>
        <w:t>office@southbersted.co.uk</w:t>
      </w:r>
      <w:r w:rsidRPr="00E905BC">
        <w:rPr>
          <w:rFonts w:ascii="Calibri" w:hAnsi="Calibri"/>
          <w:i/>
          <w:spacing w:val="-2"/>
          <w:szCs w:val="40"/>
        </w:rPr>
        <w:t xml:space="preserve">  </w:t>
      </w:r>
    </w:p>
    <w:p w14:paraId="19991485" w14:textId="77777777" w:rsidR="00F35FDF" w:rsidRPr="00E905BC" w:rsidRDefault="000131B5" w:rsidP="00380075">
      <w:pPr>
        <w:tabs>
          <w:tab w:val="left" w:pos="-720"/>
        </w:tabs>
        <w:suppressAutoHyphens/>
        <w:rPr>
          <w:rFonts w:ascii="Calibri" w:hAnsi="Calibri"/>
          <w:i/>
          <w:spacing w:val="-2"/>
          <w:szCs w:val="40"/>
        </w:rPr>
      </w:pPr>
      <w:r>
        <w:rPr>
          <w:rFonts w:ascii="Corbel" w:hAnsi="Corbel"/>
          <w:i/>
          <w:noProof/>
          <w:spacing w:val="-2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8C83A7" wp14:editId="64A3A463">
                <wp:simplePos x="0" y="0"/>
                <wp:positionH relativeFrom="column">
                  <wp:posOffset>4410710</wp:posOffset>
                </wp:positionH>
                <wp:positionV relativeFrom="paragraph">
                  <wp:posOffset>52705</wp:posOffset>
                </wp:positionV>
                <wp:extent cx="2402840" cy="361950"/>
                <wp:effectExtent l="0" t="0" r="0" b="0"/>
                <wp:wrapNone/>
                <wp:docPr id="162825373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84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89F71" w14:textId="77777777" w:rsidR="005F6E81" w:rsidRPr="00FD2597" w:rsidRDefault="005F6E81">
                            <w:pPr>
                              <w:rPr>
                                <w:rFonts w:ascii="Corbel" w:hAnsi="Corbel"/>
                                <w:i/>
                              </w:rPr>
                            </w:pPr>
                            <w:r w:rsidRPr="00FD2597">
                              <w:rPr>
                                <w:rFonts w:ascii="Corbel" w:hAnsi="Corbel"/>
                                <w:i/>
                              </w:rPr>
                              <w:t>Headteacher</w:t>
                            </w:r>
                            <w:r w:rsidR="00FD2597" w:rsidRPr="00FD2597">
                              <w:rPr>
                                <w:rFonts w:ascii="Corbel" w:hAnsi="Corbel"/>
                                <w:i/>
                              </w:rPr>
                              <w:t>:</w:t>
                            </w:r>
                            <w:r w:rsidR="00FD2597">
                              <w:rPr>
                                <w:rFonts w:ascii="Corbel" w:hAnsi="Corbel"/>
                                <w:i/>
                              </w:rPr>
                              <w:t xml:space="preserve"> </w:t>
                            </w:r>
                            <w:r w:rsidR="00FD2597" w:rsidRPr="00FD2597">
                              <w:rPr>
                                <w:rFonts w:ascii="Corbel" w:hAnsi="Corbel"/>
                                <w:i/>
                              </w:rPr>
                              <w:t>Mr Noel Goodwin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C83A7" id="Text Box 6" o:spid="_x0000_s1028" type="#_x0000_t202" style="position:absolute;margin-left:347.3pt;margin-top:4.15pt;width:189.2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" stroked="f">
                <v:textbox>
                  <w:txbxContent>
                    <w:p w14:paraId="1F589F71" w14:textId="77777777" w:rsidR="005F6E81" w:rsidRPr="00FD2597" w:rsidRDefault="005F6E81">
                      <w:pPr>
                        <w:rPr>
                          <w:rFonts w:ascii="Corbel" w:hAnsi="Corbel"/>
                          <w:i/>
                        </w:rPr>
                      </w:pPr>
                      <w:r w:rsidRPr="00FD2597">
                        <w:rPr>
                          <w:rFonts w:ascii="Corbel" w:hAnsi="Corbel"/>
                          <w:i/>
                        </w:rPr>
                        <w:t>Headteacher</w:t>
                      </w:r>
                      <w:r w:rsidR="00FD2597" w:rsidRPr="00FD2597">
                        <w:rPr>
                          <w:rFonts w:ascii="Corbel" w:hAnsi="Corbel"/>
                          <w:i/>
                        </w:rPr>
                        <w:t>:</w:t>
                      </w:r>
                      <w:r w:rsidR="00FD2597">
                        <w:rPr>
                          <w:rFonts w:ascii="Corbel" w:hAnsi="Corbel"/>
                          <w:i/>
                        </w:rPr>
                        <w:t xml:space="preserve"> </w:t>
                      </w:r>
                      <w:r w:rsidR="00FD2597" w:rsidRPr="00FD2597">
                        <w:rPr>
                          <w:rFonts w:ascii="Corbel" w:hAnsi="Corbel"/>
                          <w:i/>
                        </w:rPr>
                        <w:t>Mr Noel Goodwin</w:t>
                      </w:r>
                    </w:p>
                  </w:txbxContent>
                </v:textbox>
              </v:shape>
            </w:pict>
          </mc:Fallback>
        </mc:AlternateContent>
      </w:r>
      <w:r w:rsidR="0041751B" w:rsidRPr="00380075">
        <w:rPr>
          <w:rFonts w:ascii="Calibri" w:hAnsi="Calibri"/>
          <w:i/>
          <w:spacing w:val="-2"/>
          <w:szCs w:val="40"/>
        </w:rPr>
        <w:t>www.southbersted.co.uk</w:t>
      </w:r>
    </w:p>
    <w:p w14:paraId="20B4F767" w14:textId="77777777" w:rsidR="0094436E" w:rsidRDefault="0094436E" w:rsidP="00CC4B70">
      <w:pPr>
        <w:tabs>
          <w:tab w:val="left" w:pos="-720"/>
        </w:tabs>
        <w:suppressAutoHyphens/>
        <w:jc w:val="right"/>
        <w:rPr>
          <w:rFonts w:ascii="Corbel" w:hAnsi="Corbel"/>
          <w:i/>
          <w:spacing w:val="-2"/>
          <w:szCs w:val="40"/>
        </w:rPr>
      </w:pPr>
    </w:p>
    <w:p w14:paraId="5983F006" w14:textId="77777777" w:rsidR="00323412" w:rsidRDefault="000131B5" w:rsidP="007633A2">
      <w:pPr>
        <w:tabs>
          <w:tab w:val="left" w:pos="-720"/>
        </w:tabs>
        <w:suppressAutoHyphens/>
        <w:rPr>
          <w:rFonts w:ascii="Corbel" w:hAnsi="Corbel"/>
          <w:i/>
          <w:spacing w:val="-2"/>
          <w:szCs w:val="40"/>
        </w:rPr>
      </w:pPr>
      <w:r>
        <w:rPr>
          <w:rFonts w:ascii="Calibri" w:hAnsi="Calibri"/>
          <w:i/>
          <w:noProof/>
          <w:color w:val="0070C0"/>
          <w:spacing w:val="-2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4E65A94" wp14:editId="442DE031">
                <wp:simplePos x="0" y="0"/>
                <wp:positionH relativeFrom="column">
                  <wp:posOffset>-114935</wp:posOffset>
                </wp:positionH>
                <wp:positionV relativeFrom="paragraph">
                  <wp:posOffset>46990</wp:posOffset>
                </wp:positionV>
                <wp:extent cx="6623050" cy="635"/>
                <wp:effectExtent l="0" t="0" r="0" b="0"/>
                <wp:wrapNone/>
                <wp:docPr id="107578480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05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8913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9.05pt;margin-top:3.7pt;width:521.5pt;height:.0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" strokecolor="#0070c0" strokeweight="1pt"/>
            </w:pict>
          </mc:Fallback>
        </mc:AlternateContent>
      </w:r>
      <w:r w:rsidR="007633A2">
        <w:rPr>
          <w:rFonts w:ascii="Corbel" w:hAnsi="Corbel"/>
          <w:i/>
          <w:spacing w:val="-2"/>
          <w:szCs w:val="40"/>
        </w:rPr>
        <w:t xml:space="preserve"> </w:t>
      </w:r>
    </w:p>
    <w:p w14:paraId="4B14124C" w14:textId="77777777" w:rsidR="002B5270" w:rsidRDefault="002B5270" w:rsidP="002B5270">
      <w:pPr>
        <w:tabs>
          <w:tab w:val="left" w:pos="-720"/>
        </w:tabs>
        <w:suppressAutoHyphens/>
        <w:jc w:val="right"/>
        <w:rPr>
          <w:rFonts w:ascii="Calibri" w:hAnsi="Calibri" w:cs="Calibri"/>
          <w:spacing w:val="-2"/>
          <w:sz w:val="26"/>
          <w:szCs w:val="26"/>
        </w:rPr>
      </w:pPr>
    </w:p>
    <w:p w14:paraId="4A7859D7" w14:textId="77777777" w:rsidR="004036D5" w:rsidRDefault="004036D5" w:rsidP="004036D5">
      <w:pPr>
        <w:tabs>
          <w:tab w:val="left" w:pos="-720"/>
        </w:tabs>
        <w:suppressAutoHyphens/>
        <w:rPr>
          <w:rFonts w:ascii="Calibri" w:hAnsi="Calibri" w:cs="Calibri"/>
          <w:spacing w:val="-2"/>
          <w:sz w:val="28"/>
          <w:szCs w:val="28"/>
        </w:rPr>
      </w:pPr>
    </w:p>
    <w:p w14:paraId="2E995983" w14:textId="1CF051A1" w:rsidR="004036D5" w:rsidRPr="004036D5" w:rsidRDefault="004036D5" w:rsidP="004036D5">
      <w:pPr>
        <w:tabs>
          <w:tab w:val="left" w:pos="-720"/>
        </w:tabs>
        <w:suppressAutoHyphens/>
        <w:rPr>
          <w:rFonts w:ascii="Calibri" w:hAnsi="Calibri" w:cs="Calibri"/>
          <w:spacing w:val="-2"/>
          <w:sz w:val="28"/>
          <w:szCs w:val="28"/>
        </w:rPr>
      </w:pPr>
      <w:r w:rsidRPr="004036D5">
        <w:rPr>
          <w:rFonts w:ascii="Calibri" w:hAnsi="Calibri" w:cs="Calibri"/>
          <w:spacing w:val="-2"/>
          <w:sz w:val="28"/>
          <w:szCs w:val="28"/>
        </w:rPr>
        <w:t xml:space="preserve">Dear parents and carers, </w:t>
      </w:r>
    </w:p>
    <w:p w14:paraId="4C0BD1B4" w14:textId="77777777" w:rsidR="004036D5" w:rsidRPr="004036D5" w:rsidRDefault="004036D5" w:rsidP="004036D5">
      <w:pPr>
        <w:tabs>
          <w:tab w:val="left" w:pos="-720"/>
        </w:tabs>
        <w:suppressAutoHyphens/>
        <w:rPr>
          <w:rFonts w:ascii="Calibri" w:hAnsi="Calibri" w:cs="Calibri"/>
          <w:spacing w:val="-2"/>
          <w:sz w:val="28"/>
          <w:szCs w:val="28"/>
        </w:rPr>
      </w:pPr>
    </w:p>
    <w:p w14:paraId="7C78BB6E" w14:textId="28A78949" w:rsidR="004036D5" w:rsidRPr="004036D5" w:rsidRDefault="004036D5" w:rsidP="004036D5">
      <w:pPr>
        <w:tabs>
          <w:tab w:val="left" w:pos="-720"/>
        </w:tabs>
        <w:suppressAutoHyphens/>
        <w:rPr>
          <w:rFonts w:ascii="Calibri" w:hAnsi="Calibri" w:cs="Calibri"/>
          <w:spacing w:val="-2"/>
          <w:sz w:val="28"/>
          <w:szCs w:val="28"/>
        </w:rPr>
      </w:pPr>
      <w:r w:rsidRPr="004036D5">
        <w:rPr>
          <w:rFonts w:ascii="Calibri" w:hAnsi="Calibri" w:cs="Calibri"/>
          <w:spacing w:val="-2"/>
          <w:sz w:val="28"/>
          <w:szCs w:val="28"/>
        </w:rPr>
        <w:t xml:space="preserve">Please find attached the September addition of our Online Safety Newsletter. This month's addition includes further information on the use of AI manipulated images, screen time and a link to access </w:t>
      </w:r>
      <w:r w:rsidRPr="004036D5">
        <w:rPr>
          <w:rFonts w:ascii="Calibri" w:hAnsi="Calibri" w:cs="Calibri"/>
          <w:b/>
          <w:bCs/>
          <w:spacing w:val="-2"/>
          <w:sz w:val="28"/>
          <w:szCs w:val="28"/>
        </w:rPr>
        <w:t>'</w:t>
      </w:r>
      <w:r w:rsidRPr="004036D5">
        <w:rPr>
          <w:rFonts w:ascii="Calibri" w:hAnsi="Calibri" w:cs="Calibri"/>
          <w:b/>
          <w:bCs/>
          <w:spacing w:val="-2"/>
          <w:sz w:val="28"/>
          <w:szCs w:val="28"/>
        </w:rPr>
        <w:t>A</w:t>
      </w:r>
      <w:r w:rsidRPr="004036D5">
        <w:rPr>
          <w:rFonts w:ascii="Calibri" w:hAnsi="Calibri" w:cs="Calibri"/>
          <w:b/>
          <w:bCs/>
          <w:spacing w:val="-2"/>
          <w:sz w:val="28"/>
          <w:szCs w:val="28"/>
        </w:rPr>
        <w:t xml:space="preserve"> guide for parents and carers on managing children’s digital lives.'</w:t>
      </w:r>
    </w:p>
    <w:p w14:paraId="3EBB7162" w14:textId="77777777" w:rsidR="004036D5" w:rsidRPr="004036D5" w:rsidRDefault="004036D5" w:rsidP="004036D5">
      <w:pPr>
        <w:tabs>
          <w:tab w:val="left" w:pos="-720"/>
        </w:tabs>
        <w:suppressAutoHyphens/>
        <w:rPr>
          <w:rFonts w:ascii="Calibri" w:hAnsi="Calibri" w:cs="Calibri"/>
          <w:spacing w:val="-2"/>
          <w:sz w:val="28"/>
          <w:szCs w:val="28"/>
        </w:rPr>
      </w:pPr>
    </w:p>
    <w:p w14:paraId="37F99159" w14:textId="4ECFD1B9" w:rsidR="004036D5" w:rsidRPr="004036D5" w:rsidRDefault="004036D5" w:rsidP="004036D5">
      <w:pPr>
        <w:tabs>
          <w:tab w:val="left" w:pos="-720"/>
        </w:tabs>
        <w:suppressAutoHyphens/>
        <w:rPr>
          <w:rFonts w:ascii="Calibri" w:hAnsi="Calibri" w:cs="Calibri"/>
          <w:spacing w:val="-2"/>
          <w:sz w:val="28"/>
          <w:szCs w:val="28"/>
        </w:rPr>
      </w:pPr>
      <w:r w:rsidRPr="004036D5">
        <w:rPr>
          <w:rFonts w:ascii="Calibri" w:hAnsi="Calibri" w:cs="Calibri"/>
          <w:spacing w:val="-2"/>
          <w:sz w:val="28"/>
          <w:szCs w:val="28"/>
        </w:rPr>
        <w:t xml:space="preserve">In addition to this, the latest online safety video has been uploaded to the school's website. This video and others can be accessed here: </w:t>
      </w:r>
      <w:hyperlink r:id="rId13" w:history="1">
        <w:r w:rsidRPr="00C02E5E">
          <w:rPr>
            <w:rStyle w:val="Hyperlink"/>
            <w:rFonts w:ascii="Calibri" w:hAnsi="Calibri" w:cs="Calibri"/>
            <w:spacing w:val="-2"/>
            <w:sz w:val="28"/>
            <w:szCs w:val="28"/>
          </w:rPr>
          <w:t>Online Safety – South Bersted Primary School</w:t>
        </w:r>
      </w:hyperlink>
      <w:r w:rsidR="00C02E5E">
        <w:rPr>
          <w:rFonts w:ascii="Calibri" w:hAnsi="Calibri" w:cs="Calibri"/>
          <w:spacing w:val="-2"/>
          <w:sz w:val="28"/>
          <w:szCs w:val="28"/>
        </w:rPr>
        <w:t>.</w:t>
      </w:r>
    </w:p>
    <w:p w14:paraId="7C49C783" w14:textId="77777777" w:rsidR="004036D5" w:rsidRPr="004036D5" w:rsidRDefault="004036D5" w:rsidP="004036D5">
      <w:pPr>
        <w:tabs>
          <w:tab w:val="left" w:pos="-720"/>
        </w:tabs>
        <w:suppressAutoHyphens/>
        <w:rPr>
          <w:rFonts w:ascii="Calibri" w:hAnsi="Calibri" w:cs="Calibri"/>
          <w:spacing w:val="-2"/>
          <w:sz w:val="28"/>
          <w:szCs w:val="28"/>
        </w:rPr>
      </w:pPr>
    </w:p>
    <w:p w14:paraId="3F04D73C" w14:textId="15AD7901" w:rsidR="00E00D00" w:rsidRPr="004036D5" w:rsidRDefault="004036D5" w:rsidP="004036D5">
      <w:pPr>
        <w:tabs>
          <w:tab w:val="left" w:pos="-720"/>
        </w:tabs>
        <w:suppressAutoHyphens/>
        <w:rPr>
          <w:rFonts w:ascii="Calibri" w:hAnsi="Calibri" w:cs="Calibri"/>
          <w:spacing w:val="-2"/>
          <w:sz w:val="28"/>
          <w:szCs w:val="28"/>
        </w:rPr>
      </w:pPr>
      <w:r>
        <w:rPr>
          <w:rFonts w:ascii="Calibri" w:hAnsi="Calibri" w:cs="Calibri"/>
          <w:spacing w:val="-2"/>
          <w:sz w:val="28"/>
          <w:szCs w:val="28"/>
        </w:rPr>
        <w:t>I</w:t>
      </w:r>
      <w:r w:rsidRPr="004036D5">
        <w:rPr>
          <w:rFonts w:ascii="Calibri" w:hAnsi="Calibri" w:cs="Calibri"/>
          <w:spacing w:val="-2"/>
          <w:sz w:val="28"/>
          <w:szCs w:val="28"/>
        </w:rPr>
        <w:t>f you have concerns related to something your child has accessed online</w:t>
      </w:r>
      <w:r w:rsidR="00C02E5E">
        <w:rPr>
          <w:rFonts w:ascii="Calibri" w:hAnsi="Calibri" w:cs="Calibri"/>
          <w:spacing w:val="-2"/>
          <w:sz w:val="28"/>
          <w:szCs w:val="28"/>
        </w:rPr>
        <w:t>,</w:t>
      </w:r>
      <w:r w:rsidRPr="004036D5">
        <w:rPr>
          <w:rFonts w:ascii="Calibri" w:hAnsi="Calibri" w:cs="Calibri"/>
          <w:spacing w:val="-2"/>
          <w:sz w:val="28"/>
          <w:szCs w:val="28"/>
        </w:rPr>
        <w:t xml:space="preserve"> please speak to a member of the school's safeguarding team: Mr Goodwin, Mrs Bush, Mrs Robson and Miss Stanton.</w:t>
      </w:r>
      <w:r w:rsidRPr="004036D5">
        <w:rPr>
          <w:rFonts w:ascii="Calibri" w:hAnsi="Calibri" w:cs="Calibri"/>
          <w:spacing w:val="-2"/>
          <w:sz w:val="28"/>
          <w:szCs w:val="28"/>
        </w:rPr>
        <w:br/>
      </w:r>
    </w:p>
    <w:p w14:paraId="37C1F33C" w14:textId="77777777" w:rsidR="00E00D00" w:rsidRPr="004036D5" w:rsidRDefault="00E00D00" w:rsidP="00E00D00">
      <w:pPr>
        <w:tabs>
          <w:tab w:val="left" w:pos="-720"/>
        </w:tabs>
        <w:suppressAutoHyphens/>
        <w:rPr>
          <w:rFonts w:ascii="Calibri" w:hAnsi="Calibri" w:cs="Calibri"/>
          <w:spacing w:val="-2"/>
          <w:sz w:val="28"/>
          <w:szCs w:val="28"/>
        </w:rPr>
      </w:pPr>
      <w:r w:rsidRPr="004036D5">
        <w:rPr>
          <w:rFonts w:ascii="Calibri" w:hAnsi="Calibri" w:cs="Calibri"/>
          <w:noProof/>
          <w:spacing w:val="-2"/>
          <w:sz w:val="28"/>
          <w:szCs w:val="28"/>
        </w:rPr>
        <w:drawing>
          <wp:anchor distT="0" distB="0" distL="114300" distR="114300" simplePos="0" relativeHeight="251660291" behindDoc="1" locked="0" layoutInCell="1" allowOverlap="1" wp14:anchorId="7E3D2B65" wp14:editId="6D59EDC9">
            <wp:simplePos x="0" y="0"/>
            <wp:positionH relativeFrom="column">
              <wp:posOffset>-128270</wp:posOffset>
            </wp:positionH>
            <wp:positionV relativeFrom="paragraph">
              <wp:posOffset>116840</wp:posOffset>
            </wp:positionV>
            <wp:extent cx="1438275" cy="777900"/>
            <wp:effectExtent l="0" t="0" r="0" b="3175"/>
            <wp:wrapNone/>
            <wp:docPr id="69023352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233523" name="Picture 69023352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607" cy="779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36D5">
        <w:rPr>
          <w:rFonts w:ascii="Calibri" w:hAnsi="Calibri" w:cs="Calibri"/>
          <w:spacing w:val="-2"/>
          <w:sz w:val="28"/>
          <w:szCs w:val="28"/>
        </w:rPr>
        <w:t>Yours faithfully,</w:t>
      </w:r>
    </w:p>
    <w:p w14:paraId="269D27DB" w14:textId="77777777" w:rsidR="00E00D00" w:rsidRPr="004036D5" w:rsidRDefault="00E00D00" w:rsidP="00E00D00">
      <w:pPr>
        <w:tabs>
          <w:tab w:val="left" w:pos="-720"/>
        </w:tabs>
        <w:suppressAutoHyphens/>
        <w:rPr>
          <w:rFonts w:ascii="Calibri" w:hAnsi="Calibri" w:cs="Calibri"/>
          <w:spacing w:val="-2"/>
          <w:sz w:val="28"/>
          <w:szCs w:val="28"/>
        </w:rPr>
      </w:pPr>
    </w:p>
    <w:p w14:paraId="760EB4FA" w14:textId="77777777" w:rsidR="00E00D00" w:rsidRPr="004036D5" w:rsidRDefault="00E00D00" w:rsidP="00E00D00">
      <w:pPr>
        <w:tabs>
          <w:tab w:val="left" w:pos="-720"/>
        </w:tabs>
        <w:suppressAutoHyphens/>
        <w:rPr>
          <w:rFonts w:ascii="Calibri" w:hAnsi="Calibri" w:cs="Calibri"/>
          <w:spacing w:val="-2"/>
          <w:sz w:val="28"/>
          <w:szCs w:val="28"/>
        </w:rPr>
      </w:pPr>
    </w:p>
    <w:p w14:paraId="2D41D268" w14:textId="77777777" w:rsidR="00E00D00" w:rsidRPr="004036D5" w:rsidRDefault="00E00D00" w:rsidP="00E00D00">
      <w:pPr>
        <w:tabs>
          <w:tab w:val="left" w:pos="-720"/>
        </w:tabs>
        <w:suppressAutoHyphens/>
        <w:rPr>
          <w:rFonts w:ascii="Calibri" w:hAnsi="Calibri" w:cs="Calibri"/>
          <w:spacing w:val="-2"/>
          <w:sz w:val="28"/>
          <w:szCs w:val="28"/>
        </w:rPr>
      </w:pPr>
    </w:p>
    <w:p w14:paraId="5131B5B9" w14:textId="77777777" w:rsidR="00E00D00" w:rsidRPr="004036D5" w:rsidRDefault="00E00D00" w:rsidP="00E00D00">
      <w:pPr>
        <w:tabs>
          <w:tab w:val="left" w:pos="-720"/>
        </w:tabs>
        <w:suppressAutoHyphens/>
        <w:rPr>
          <w:rFonts w:ascii="Calibri" w:hAnsi="Calibri" w:cs="Calibri"/>
          <w:spacing w:val="-2"/>
          <w:sz w:val="28"/>
          <w:szCs w:val="28"/>
        </w:rPr>
      </w:pPr>
      <w:r w:rsidRPr="004036D5">
        <w:rPr>
          <w:rFonts w:ascii="Calibri" w:hAnsi="Calibri" w:cs="Calibri"/>
          <w:spacing w:val="-2"/>
          <w:sz w:val="28"/>
          <w:szCs w:val="28"/>
        </w:rPr>
        <w:t>Mr N Goodwin</w:t>
      </w:r>
    </w:p>
    <w:p w14:paraId="7B156128" w14:textId="77777777" w:rsidR="00E00D00" w:rsidRPr="004036D5" w:rsidRDefault="00E00D00" w:rsidP="00E00D00">
      <w:pPr>
        <w:tabs>
          <w:tab w:val="left" w:pos="-720"/>
        </w:tabs>
        <w:suppressAutoHyphens/>
        <w:rPr>
          <w:rFonts w:ascii="Calibri" w:hAnsi="Calibri" w:cs="Calibri"/>
          <w:i/>
          <w:iCs/>
          <w:spacing w:val="-2"/>
          <w:sz w:val="28"/>
          <w:szCs w:val="28"/>
        </w:rPr>
      </w:pPr>
      <w:r w:rsidRPr="004036D5">
        <w:rPr>
          <w:rFonts w:ascii="Calibri" w:hAnsi="Calibri" w:cs="Calibri"/>
          <w:i/>
          <w:iCs/>
          <w:spacing w:val="-2"/>
          <w:sz w:val="28"/>
          <w:szCs w:val="28"/>
        </w:rPr>
        <w:t>Headteacher</w:t>
      </w:r>
    </w:p>
    <w:p w14:paraId="78D60609" w14:textId="77777777" w:rsidR="002B5270" w:rsidRPr="004036D5" w:rsidRDefault="002B5270" w:rsidP="007633A2">
      <w:pPr>
        <w:tabs>
          <w:tab w:val="left" w:pos="-720"/>
        </w:tabs>
        <w:suppressAutoHyphens/>
        <w:rPr>
          <w:rFonts w:ascii="Calibri" w:hAnsi="Calibri" w:cs="Calibri"/>
          <w:spacing w:val="-2"/>
          <w:sz w:val="28"/>
          <w:szCs w:val="28"/>
        </w:rPr>
      </w:pPr>
    </w:p>
    <w:sectPr w:rsidR="002B5270" w:rsidRPr="004036D5" w:rsidSect="002D47E4">
      <w:footerReference w:type="default" r:id="rId15"/>
      <w:pgSz w:w="11906" w:h="16838" w:code="9"/>
      <w:pgMar w:top="567" w:right="907" w:bottom="295" w:left="907" w:header="357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0A22F" w14:textId="77777777" w:rsidR="00E17648" w:rsidRDefault="00E17648">
      <w:r>
        <w:separator/>
      </w:r>
    </w:p>
  </w:endnote>
  <w:endnote w:type="continuationSeparator" w:id="0">
    <w:p w14:paraId="036AC7A7" w14:textId="77777777" w:rsidR="00E17648" w:rsidRDefault="00E17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Letter Gothic Italic">
    <w:altName w:val="Lucida Sans Typewriter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2F3AD" w14:textId="77777777" w:rsidR="005F6E81" w:rsidRPr="00DF1A4C" w:rsidRDefault="000131B5" w:rsidP="000B20AF">
    <w:pPr>
      <w:pStyle w:val="Footer"/>
      <w:jc w:val="center"/>
      <w:rPr>
        <w:sz w:val="16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3D22F624" wp14:editId="01499534">
          <wp:simplePos x="0" y="0"/>
          <wp:positionH relativeFrom="column">
            <wp:posOffset>5811520</wp:posOffset>
          </wp:positionH>
          <wp:positionV relativeFrom="paragraph">
            <wp:posOffset>195580</wp:posOffset>
          </wp:positionV>
          <wp:extent cx="1013460" cy="697230"/>
          <wp:effectExtent l="0" t="0" r="0" b="0"/>
          <wp:wrapNone/>
          <wp:docPr id="131661919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460" cy="697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7EEDA25C" wp14:editId="7D7AA5A5">
          <wp:simplePos x="0" y="0"/>
          <wp:positionH relativeFrom="column">
            <wp:posOffset>5074285</wp:posOffset>
          </wp:positionH>
          <wp:positionV relativeFrom="paragraph">
            <wp:posOffset>344170</wp:posOffset>
          </wp:positionV>
          <wp:extent cx="685800" cy="457200"/>
          <wp:effectExtent l="0" t="0" r="0" b="0"/>
          <wp:wrapNone/>
          <wp:docPr id="14740777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lang w:eastAsia="en-GB"/>
      </w:rPr>
      <w:drawing>
        <wp:anchor distT="0" distB="0" distL="114300" distR="114300" simplePos="0" relativeHeight="251658247" behindDoc="1" locked="0" layoutInCell="1" allowOverlap="1" wp14:anchorId="6531AAD8" wp14:editId="3D73FCB5">
          <wp:simplePos x="0" y="0"/>
          <wp:positionH relativeFrom="column">
            <wp:posOffset>4194175</wp:posOffset>
          </wp:positionH>
          <wp:positionV relativeFrom="paragraph">
            <wp:posOffset>374015</wp:posOffset>
          </wp:positionV>
          <wp:extent cx="794385" cy="454025"/>
          <wp:effectExtent l="0" t="0" r="0" b="0"/>
          <wp:wrapNone/>
          <wp:docPr id="1792052817" name="Picture 17920528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" cy="454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25B2763C" wp14:editId="4A6EA467">
              <wp:simplePos x="0" y="0"/>
              <wp:positionH relativeFrom="column">
                <wp:posOffset>3105150</wp:posOffset>
              </wp:positionH>
              <wp:positionV relativeFrom="paragraph">
                <wp:posOffset>354965</wp:posOffset>
              </wp:positionV>
              <wp:extent cx="1090930" cy="516890"/>
              <wp:effectExtent l="0" t="0" r="0" b="0"/>
              <wp:wrapNone/>
              <wp:docPr id="2024709855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0930" cy="516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82BD9C" w14:textId="77777777" w:rsidR="008F45DE" w:rsidRDefault="000131B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2AF91AE3" wp14:editId="318945BD">
                                <wp:extent cx="908050" cy="425450"/>
                                <wp:effectExtent l="0" t="0" r="0" b="0"/>
                                <wp:docPr id="1657253440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8050" cy="425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B2763C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9" type="#_x0000_t202" style="position:absolute;left:0;text-align:left;margin-left:244.5pt;margin-top:27.95pt;width:85.9pt;height:40.7pt;z-index:25165824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" filled="f" stroked="f">
              <v:textbox style="mso-fit-shape-to-text:t">
                <w:txbxContent>
                  <w:p w14:paraId="7382BD9C" w14:textId="77777777" w:rsidR="008F45DE" w:rsidRDefault="000131B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2AF91AE3" wp14:editId="318945BD">
                          <wp:extent cx="908050" cy="425450"/>
                          <wp:effectExtent l="0" t="0" r="0" b="0"/>
                          <wp:docPr id="1657253440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8050" cy="425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11A5DDA3" wp14:editId="23345E01">
              <wp:simplePos x="0" y="0"/>
              <wp:positionH relativeFrom="column">
                <wp:posOffset>1985645</wp:posOffset>
              </wp:positionH>
              <wp:positionV relativeFrom="paragraph">
                <wp:posOffset>125095</wp:posOffset>
              </wp:positionV>
              <wp:extent cx="1207770" cy="829945"/>
              <wp:effectExtent l="0" t="0" r="0" b="0"/>
              <wp:wrapNone/>
              <wp:docPr id="207032844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7770" cy="829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4D62B1" w14:textId="77777777" w:rsidR="00D40347" w:rsidRDefault="000131B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A45443D" wp14:editId="4E57DD88">
                                <wp:extent cx="1022350" cy="736600"/>
                                <wp:effectExtent l="0" t="0" r="0" b="0"/>
                                <wp:docPr id="1674377989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22350" cy="736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A5DDA3" id="Text Box 15" o:spid="_x0000_s1030" type="#_x0000_t202" style="position:absolute;left:0;text-align:left;margin-left:156.35pt;margin-top:9.85pt;width:95.1pt;height:65.35pt;z-index:25165824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" filled="f" stroked="f">
              <v:textbox style="mso-fit-shape-to-text:t">
                <w:txbxContent>
                  <w:p w14:paraId="184D62B1" w14:textId="77777777" w:rsidR="00D40347" w:rsidRDefault="000131B5">
                    <w:r>
                      <w:rPr>
                        <w:noProof/>
                      </w:rPr>
                      <w:drawing>
                        <wp:inline distT="0" distB="0" distL="0" distR="0" wp14:anchorId="7A45443D" wp14:editId="4E57DD88">
                          <wp:extent cx="1022350" cy="736600"/>
                          <wp:effectExtent l="0" t="0" r="0" b="0"/>
                          <wp:docPr id="1674377989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22350" cy="736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B071126" wp14:editId="4929AEE7">
              <wp:simplePos x="0" y="0"/>
              <wp:positionH relativeFrom="column">
                <wp:posOffset>946785</wp:posOffset>
              </wp:positionH>
              <wp:positionV relativeFrom="paragraph">
                <wp:posOffset>294005</wp:posOffset>
              </wp:positionV>
              <wp:extent cx="1158875" cy="580390"/>
              <wp:effectExtent l="0" t="0" r="0" b="0"/>
              <wp:wrapNone/>
              <wp:docPr id="779977462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8875" cy="580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C7DF41" w14:textId="77777777" w:rsidR="000E09E4" w:rsidRDefault="000131B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BDA9089" wp14:editId="2AE7A15A">
                                <wp:extent cx="977900" cy="488950"/>
                                <wp:effectExtent l="0" t="0" r="0" b="0"/>
                                <wp:docPr id="1453504764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77900" cy="4889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071126" id="Text Box 13" o:spid="_x0000_s1031" type="#_x0000_t202" style="position:absolute;left:0;text-align:left;margin-left:74.55pt;margin-top:23.15pt;width:91.25pt;height:45.7pt;z-index:2516582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" filled="f" stroked="f">
              <v:textbox style="mso-fit-shape-to-text:t">
                <w:txbxContent>
                  <w:p w14:paraId="22C7DF41" w14:textId="77777777" w:rsidR="000E09E4" w:rsidRDefault="000131B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BDA9089" wp14:editId="2AE7A15A">
                          <wp:extent cx="977900" cy="488950"/>
                          <wp:effectExtent l="0" t="0" r="0" b="0"/>
                          <wp:docPr id="1453504764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77900" cy="488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5F27B46D" wp14:editId="114191A4">
          <wp:simplePos x="0" y="0"/>
          <wp:positionH relativeFrom="column">
            <wp:posOffset>365125</wp:posOffset>
          </wp:positionH>
          <wp:positionV relativeFrom="paragraph">
            <wp:posOffset>149860</wp:posOffset>
          </wp:positionV>
          <wp:extent cx="659765" cy="685800"/>
          <wp:effectExtent l="0" t="0" r="0" b="0"/>
          <wp:wrapNone/>
          <wp:docPr id="18820997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76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B7D0477" wp14:editId="26211270">
              <wp:simplePos x="0" y="0"/>
              <wp:positionH relativeFrom="column">
                <wp:posOffset>-438785</wp:posOffset>
              </wp:positionH>
              <wp:positionV relativeFrom="paragraph">
                <wp:posOffset>102235</wp:posOffset>
              </wp:positionV>
              <wp:extent cx="851535" cy="760095"/>
              <wp:effectExtent l="0" t="0" r="0" b="0"/>
              <wp:wrapNone/>
              <wp:docPr id="2125365209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1535" cy="760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76BB07" w14:textId="77777777" w:rsidR="005B1A2B" w:rsidRDefault="000131B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325BB69" wp14:editId="29936A16">
                                <wp:extent cx="666750" cy="666750"/>
                                <wp:effectExtent l="0" t="0" r="0" b="0"/>
                                <wp:docPr id="35352850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66750" cy="6667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7D0477" id="Text Box 14" o:spid="_x0000_s1032" type="#_x0000_t202" style="position:absolute;left:0;text-align:left;margin-left:-34.55pt;margin-top:8.05pt;width:67.05pt;height:59.85pt;z-index:2516582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" filled="f" stroked="f">
              <v:textbox style="mso-fit-shape-to-text:t">
                <w:txbxContent>
                  <w:p w14:paraId="0A76BB07" w14:textId="77777777" w:rsidR="005B1A2B" w:rsidRDefault="000131B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325BB69" wp14:editId="29936A16">
                          <wp:extent cx="666750" cy="666750"/>
                          <wp:effectExtent l="0" t="0" r="0" b="0"/>
                          <wp:docPr id="35352850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66750" cy="666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F6E81" w:rsidRPr="00DF1A4C">
      <w:rPr>
        <w:rFonts w:ascii="Arial Rounded MT Bold" w:hAnsi="Arial Rounded MT Bold"/>
        <w:sz w:val="16"/>
      </w:rPr>
      <w:t>West Sussex County Council</w:t>
    </w:r>
    <w:r w:rsidR="005F6E81">
      <w:rPr>
        <w:rFonts w:ascii="Arial Rounded MT Bold" w:hAnsi="Arial Rounded MT Bold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9922B" w14:textId="77777777" w:rsidR="00E17648" w:rsidRDefault="00E17648">
      <w:r>
        <w:separator/>
      </w:r>
    </w:p>
  </w:footnote>
  <w:footnote w:type="continuationSeparator" w:id="0">
    <w:p w14:paraId="3B85032A" w14:textId="77777777" w:rsidR="00E17648" w:rsidRDefault="00E17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AE84BE2"/>
    <w:lvl w:ilvl="0">
      <w:numFmt w:val="bullet"/>
      <w:lvlText w:val="*"/>
      <w:lvlJc w:val="left"/>
    </w:lvl>
  </w:abstractNum>
  <w:abstractNum w:abstractNumId="1" w15:restartNumberingAfterBreak="0">
    <w:nsid w:val="1C5230AD"/>
    <w:multiLevelType w:val="hybridMultilevel"/>
    <w:tmpl w:val="9E0C9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52DA3"/>
    <w:multiLevelType w:val="hybridMultilevel"/>
    <w:tmpl w:val="FCEE0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17F40"/>
    <w:multiLevelType w:val="hybridMultilevel"/>
    <w:tmpl w:val="E056FD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E0CEC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EC04E1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744B43"/>
    <w:multiLevelType w:val="hybridMultilevel"/>
    <w:tmpl w:val="2B3E6596"/>
    <w:lvl w:ilvl="0" w:tplc="97366E3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3337C4"/>
    <w:multiLevelType w:val="hybridMultilevel"/>
    <w:tmpl w:val="D0529AB4"/>
    <w:lvl w:ilvl="0" w:tplc="4BCE8292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ebdings" w:hAnsi="Web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555C3"/>
    <w:multiLevelType w:val="hybridMultilevel"/>
    <w:tmpl w:val="CC600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937C0"/>
    <w:multiLevelType w:val="hybridMultilevel"/>
    <w:tmpl w:val="E2940BE6"/>
    <w:lvl w:ilvl="0" w:tplc="10AA89CC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3855E7"/>
    <w:multiLevelType w:val="hybridMultilevel"/>
    <w:tmpl w:val="B0EE0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60DD4"/>
    <w:multiLevelType w:val="hybridMultilevel"/>
    <w:tmpl w:val="935823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FA6BA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8900250">
    <w:abstractNumId w:val="10"/>
  </w:num>
  <w:num w:numId="2" w16cid:durableId="905456464">
    <w:abstractNumId w:val="5"/>
  </w:num>
  <w:num w:numId="3" w16cid:durableId="1583445368">
    <w:abstractNumId w:val="3"/>
  </w:num>
  <w:num w:numId="4" w16cid:durableId="1178695211">
    <w:abstractNumId w:val="4"/>
  </w:num>
  <w:num w:numId="5" w16cid:durableId="864712383">
    <w:abstractNumId w:val="9"/>
  </w:num>
  <w:num w:numId="6" w16cid:durableId="1238057014">
    <w:abstractNumId w:val="2"/>
  </w:num>
  <w:num w:numId="7" w16cid:durableId="374433488">
    <w:abstractNumId w:val="6"/>
  </w:num>
  <w:num w:numId="8" w16cid:durableId="17295563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9" w16cid:durableId="1892886947">
    <w:abstractNumId w:val="1"/>
  </w:num>
  <w:num w:numId="10" w16cid:durableId="1425490196">
    <w:abstractNumId w:val="8"/>
  </w:num>
  <w:num w:numId="11" w16cid:durableId="20748889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468"/>
    <w:rsid w:val="000024B7"/>
    <w:rsid w:val="000131B5"/>
    <w:rsid w:val="000134F2"/>
    <w:rsid w:val="000160CB"/>
    <w:rsid w:val="00020B78"/>
    <w:rsid w:val="00023CDB"/>
    <w:rsid w:val="00034505"/>
    <w:rsid w:val="0005183B"/>
    <w:rsid w:val="00051EAF"/>
    <w:rsid w:val="00063B10"/>
    <w:rsid w:val="000717E0"/>
    <w:rsid w:val="00084B99"/>
    <w:rsid w:val="00096418"/>
    <w:rsid w:val="00097F0D"/>
    <w:rsid w:val="000B1912"/>
    <w:rsid w:val="000B20AF"/>
    <w:rsid w:val="000B35FE"/>
    <w:rsid w:val="000B7C63"/>
    <w:rsid w:val="000C76A1"/>
    <w:rsid w:val="000D287D"/>
    <w:rsid w:val="000D4491"/>
    <w:rsid w:val="000E09E4"/>
    <w:rsid w:val="000E1B38"/>
    <w:rsid w:val="000E7C6C"/>
    <w:rsid w:val="000F634D"/>
    <w:rsid w:val="000F721F"/>
    <w:rsid w:val="0011288F"/>
    <w:rsid w:val="00114805"/>
    <w:rsid w:val="00117743"/>
    <w:rsid w:val="0011784F"/>
    <w:rsid w:val="00123939"/>
    <w:rsid w:val="00123CE7"/>
    <w:rsid w:val="00127353"/>
    <w:rsid w:val="0013360E"/>
    <w:rsid w:val="00135454"/>
    <w:rsid w:val="0014178B"/>
    <w:rsid w:val="00144CE4"/>
    <w:rsid w:val="00145B13"/>
    <w:rsid w:val="00151C24"/>
    <w:rsid w:val="00153B1F"/>
    <w:rsid w:val="001578F4"/>
    <w:rsid w:val="00166532"/>
    <w:rsid w:val="0018168A"/>
    <w:rsid w:val="001934A5"/>
    <w:rsid w:val="00194F1E"/>
    <w:rsid w:val="001A7CEE"/>
    <w:rsid w:val="001B0414"/>
    <w:rsid w:val="001C6248"/>
    <w:rsid w:val="001D403B"/>
    <w:rsid w:val="001D6D7B"/>
    <w:rsid w:val="001D7B33"/>
    <w:rsid w:val="001E51C2"/>
    <w:rsid w:val="001F4EE8"/>
    <w:rsid w:val="00202D45"/>
    <w:rsid w:val="002149BD"/>
    <w:rsid w:val="00220FFE"/>
    <w:rsid w:val="00232E3C"/>
    <w:rsid w:val="0023334E"/>
    <w:rsid w:val="00236375"/>
    <w:rsid w:val="00236E47"/>
    <w:rsid w:val="00241E2F"/>
    <w:rsid w:val="00244BDC"/>
    <w:rsid w:val="00246B67"/>
    <w:rsid w:val="00260478"/>
    <w:rsid w:val="002616BD"/>
    <w:rsid w:val="0026797D"/>
    <w:rsid w:val="002756B6"/>
    <w:rsid w:val="00280E59"/>
    <w:rsid w:val="00290132"/>
    <w:rsid w:val="00295190"/>
    <w:rsid w:val="002A16F1"/>
    <w:rsid w:val="002A38C0"/>
    <w:rsid w:val="002A4DF2"/>
    <w:rsid w:val="002B3C6A"/>
    <w:rsid w:val="002B5270"/>
    <w:rsid w:val="002C649F"/>
    <w:rsid w:val="002C6E28"/>
    <w:rsid w:val="002D47E4"/>
    <w:rsid w:val="002D5245"/>
    <w:rsid w:val="002E0BE9"/>
    <w:rsid w:val="002F79F0"/>
    <w:rsid w:val="0030132F"/>
    <w:rsid w:val="00301468"/>
    <w:rsid w:val="00303697"/>
    <w:rsid w:val="003039B9"/>
    <w:rsid w:val="00315609"/>
    <w:rsid w:val="003200D2"/>
    <w:rsid w:val="00320889"/>
    <w:rsid w:val="00323412"/>
    <w:rsid w:val="0032562D"/>
    <w:rsid w:val="00326CA7"/>
    <w:rsid w:val="00330B18"/>
    <w:rsid w:val="003317AB"/>
    <w:rsid w:val="00333FA4"/>
    <w:rsid w:val="00334BD1"/>
    <w:rsid w:val="00335D08"/>
    <w:rsid w:val="00351519"/>
    <w:rsid w:val="003522A1"/>
    <w:rsid w:val="003578B0"/>
    <w:rsid w:val="00364092"/>
    <w:rsid w:val="0036793B"/>
    <w:rsid w:val="0037038C"/>
    <w:rsid w:val="00370580"/>
    <w:rsid w:val="003741A8"/>
    <w:rsid w:val="00375BF2"/>
    <w:rsid w:val="00380075"/>
    <w:rsid w:val="00381C31"/>
    <w:rsid w:val="003967DC"/>
    <w:rsid w:val="00397478"/>
    <w:rsid w:val="003A0C33"/>
    <w:rsid w:val="003A14E9"/>
    <w:rsid w:val="003A729D"/>
    <w:rsid w:val="003B062A"/>
    <w:rsid w:val="003B5704"/>
    <w:rsid w:val="003C05DF"/>
    <w:rsid w:val="003C3AA0"/>
    <w:rsid w:val="003C6685"/>
    <w:rsid w:val="003E101E"/>
    <w:rsid w:val="003E47C1"/>
    <w:rsid w:val="003E793A"/>
    <w:rsid w:val="003F2FAB"/>
    <w:rsid w:val="003F745B"/>
    <w:rsid w:val="0040083A"/>
    <w:rsid w:val="00400F35"/>
    <w:rsid w:val="004036D5"/>
    <w:rsid w:val="004052BF"/>
    <w:rsid w:val="00405CFD"/>
    <w:rsid w:val="00406C85"/>
    <w:rsid w:val="004102EA"/>
    <w:rsid w:val="0041751B"/>
    <w:rsid w:val="004278CD"/>
    <w:rsid w:val="0043568F"/>
    <w:rsid w:val="00440EB0"/>
    <w:rsid w:val="004463C6"/>
    <w:rsid w:val="00446FDA"/>
    <w:rsid w:val="00453C35"/>
    <w:rsid w:val="00460E18"/>
    <w:rsid w:val="00462FAD"/>
    <w:rsid w:val="004663D0"/>
    <w:rsid w:val="004837FC"/>
    <w:rsid w:val="00492C86"/>
    <w:rsid w:val="004A3445"/>
    <w:rsid w:val="004C47FC"/>
    <w:rsid w:val="004C68E8"/>
    <w:rsid w:val="004C74FB"/>
    <w:rsid w:val="004E258B"/>
    <w:rsid w:val="004E55D4"/>
    <w:rsid w:val="004E66B1"/>
    <w:rsid w:val="004E7518"/>
    <w:rsid w:val="004F6505"/>
    <w:rsid w:val="00534230"/>
    <w:rsid w:val="0053565F"/>
    <w:rsid w:val="00547D4C"/>
    <w:rsid w:val="0055126F"/>
    <w:rsid w:val="00564D5E"/>
    <w:rsid w:val="00567501"/>
    <w:rsid w:val="00587678"/>
    <w:rsid w:val="00591623"/>
    <w:rsid w:val="0059287D"/>
    <w:rsid w:val="005A1302"/>
    <w:rsid w:val="005A4061"/>
    <w:rsid w:val="005B000C"/>
    <w:rsid w:val="005B1A2B"/>
    <w:rsid w:val="005B3B11"/>
    <w:rsid w:val="005B6AD2"/>
    <w:rsid w:val="005C5A77"/>
    <w:rsid w:val="005C7000"/>
    <w:rsid w:val="005D0B4E"/>
    <w:rsid w:val="005D5C90"/>
    <w:rsid w:val="005E64EB"/>
    <w:rsid w:val="005F40C5"/>
    <w:rsid w:val="005F6E81"/>
    <w:rsid w:val="00611B88"/>
    <w:rsid w:val="00616292"/>
    <w:rsid w:val="00627464"/>
    <w:rsid w:val="00635FBC"/>
    <w:rsid w:val="00636790"/>
    <w:rsid w:val="00646B4A"/>
    <w:rsid w:val="006638ED"/>
    <w:rsid w:val="0066655B"/>
    <w:rsid w:val="00670CFB"/>
    <w:rsid w:val="00694845"/>
    <w:rsid w:val="006A1114"/>
    <w:rsid w:val="006A6123"/>
    <w:rsid w:val="006C03D1"/>
    <w:rsid w:val="006C42A4"/>
    <w:rsid w:val="006D2367"/>
    <w:rsid w:val="006D61F5"/>
    <w:rsid w:val="006E0ED6"/>
    <w:rsid w:val="006F4318"/>
    <w:rsid w:val="00704015"/>
    <w:rsid w:val="0071655D"/>
    <w:rsid w:val="00717042"/>
    <w:rsid w:val="00725AFB"/>
    <w:rsid w:val="007327E4"/>
    <w:rsid w:val="007335CF"/>
    <w:rsid w:val="00734123"/>
    <w:rsid w:val="00737422"/>
    <w:rsid w:val="007633A2"/>
    <w:rsid w:val="007679F1"/>
    <w:rsid w:val="0078081A"/>
    <w:rsid w:val="00780BE1"/>
    <w:rsid w:val="00782AAC"/>
    <w:rsid w:val="00784922"/>
    <w:rsid w:val="007970D5"/>
    <w:rsid w:val="007A1999"/>
    <w:rsid w:val="007A7760"/>
    <w:rsid w:val="007B0CFA"/>
    <w:rsid w:val="007B3691"/>
    <w:rsid w:val="007C2386"/>
    <w:rsid w:val="007C4624"/>
    <w:rsid w:val="007C593A"/>
    <w:rsid w:val="007C7E50"/>
    <w:rsid w:val="007D4A10"/>
    <w:rsid w:val="007E7CE2"/>
    <w:rsid w:val="007F0A97"/>
    <w:rsid w:val="007F3255"/>
    <w:rsid w:val="007F786D"/>
    <w:rsid w:val="008237B0"/>
    <w:rsid w:val="008306B0"/>
    <w:rsid w:val="00835C73"/>
    <w:rsid w:val="00847047"/>
    <w:rsid w:val="00852551"/>
    <w:rsid w:val="00865C9F"/>
    <w:rsid w:val="00872573"/>
    <w:rsid w:val="0087512F"/>
    <w:rsid w:val="00897522"/>
    <w:rsid w:val="008A0B44"/>
    <w:rsid w:val="008A5568"/>
    <w:rsid w:val="008B3B97"/>
    <w:rsid w:val="008B6BB7"/>
    <w:rsid w:val="008C26F5"/>
    <w:rsid w:val="008D08F4"/>
    <w:rsid w:val="008D49A6"/>
    <w:rsid w:val="008E6702"/>
    <w:rsid w:val="008E6FD8"/>
    <w:rsid w:val="008F45DE"/>
    <w:rsid w:val="00904429"/>
    <w:rsid w:val="00904C2E"/>
    <w:rsid w:val="00911B80"/>
    <w:rsid w:val="00925484"/>
    <w:rsid w:val="00932C26"/>
    <w:rsid w:val="00942C03"/>
    <w:rsid w:val="0094436E"/>
    <w:rsid w:val="009544E5"/>
    <w:rsid w:val="0095513F"/>
    <w:rsid w:val="00957B81"/>
    <w:rsid w:val="00985862"/>
    <w:rsid w:val="00991C06"/>
    <w:rsid w:val="00992CD6"/>
    <w:rsid w:val="009A7BB1"/>
    <w:rsid w:val="009C07E4"/>
    <w:rsid w:val="009C73FF"/>
    <w:rsid w:val="009C7999"/>
    <w:rsid w:val="009D0D31"/>
    <w:rsid w:val="009D6B16"/>
    <w:rsid w:val="009D6D8A"/>
    <w:rsid w:val="009E6A33"/>
    <w:rsid w:val="009F2994"/>
    <w:rsid w:val="009F41CF"/>
    <w:rsid w:val="009F7ABF"/>
    <w:rsid w:val="00A074D7"/>
    <w:rsid w:val="00A20B9F"/>
    <w:rsid w:val="00A2269C"/>
    <w:rsid w:val="00A25CBC"/>
    <w:rsid w:val="00A352BF"/>
    <w:rsid w:val="00A46CD6"/>
    <w:rsid w:val="00A52F4F"/>
    <w:rsid w:val="00A5412D"/>
    <w:rsid w:val="00A54E38"/>
    <w:rsid w:val="00A57303"/>
    <w:rsid w:val="00A618E0"/>
    <w:rsid w:val="00A63E17"/>
    <w:rsid w:val="00A67474"/>
    <w:rsid w:val="00A71771"/>
    <w:rsid w:val="00A756B4"/>
    <w:rsid w:val="00A8794E"/>
    <w:rsid w:val="00A92648"/>
    <w:rsid w:val="00A97824"/>
    <w:rsid w:val="00AA01B2"/>
    <w:rsid w:val="00AA38CC"/>
    <w:rsid w:val="00AB10A3"/>
    <w:rsid w:val="00AB3C30"/>
    <w:rsid w:val="00AC75B8"/>
    <w:rsid w:val="00AD2F99"/>
    <w:rsid w:val="00AD7334"/>
    <w:rsid w:val="00AE0DFA"/>
    <w:rsid w:val="00AE1A41"/>
    <w:rsid w:val="00AE304D"/>
    <w:rsid w:val="00B03DFD"/>
    <w:rsid w:val="00B15ED9"/>
    <w:rsid w:val="00B15EF9"/>
    <w:rsid w:val="00B2047C"/>
    <w:rsid w:val="00B366D2"/>
    <w:rsid w:val="00B377D2"/>
    <w:rsid w:val="00B419E3"/>
    <w:rsid w:val="00B47367"/>
    <w:rsid w:val="00B508B6"/>
    <w:rsid w:val="00B515B4"/>
    <w:rsid w:val="00B65BBB"/>
    <w:rsid w:val="00B71069"/>
    <w:rsid w:val="00B90C51"/>
    <w:rsid w:val="00B94978"/>
    <w:rsid w:val="00B96FFA"/>
    <w:rsid w:val="00BA44B7"/>
    <w:rsid w:val="00BA510E"/>
    <w:rsid w:val="00BB13C2"/>
    <w:rsid w:val="00BC1678"/>
    <w:rsid w:val="00BC5D56"/>
    <w:rsid w:val="00BE32E0"/>
    <w:rsid w:val="00BE57D0"/>
    <w:rsid w:val="00BE5D87"/>
    <w:rsid w:val="00BF12C5"/>
    <w:rsid w:val="00C02E5E"/>
    <w:rsid w:val="00C15641"/>
    <w:rsid w:val="00C16F17"/>
    <w:rsid w:val="00C21FCE"/>
    <w:rsid w:val="00C27C9F"/>
    <w:rsid w:val="00C27FF3"/>
    <w:rsid w:val="00C347A2"/>
    <w:rsid w:val="00C34D2C"/>
    <w:rsid w:val="00C37014"/>
    <w:rsid w:val="00C4715C"/>
    <w:rsid w:val="00C538AE"/>
    <w:rsid w:val="00C55610"/>
    <w:rsid w:val="00C565F4"/>
    <w:rsid w:val="00C6137C"/>
    <w:rsid w:val="00C61570"/>
    <w:rsid w:val="00C6174F"/>
    <w:rsid w:val="00C64B75"/>
    <w:rsid w:val="00C702FF"/>
    <w:rsid w:val="00C7545F"/>
    <w:rsid w:val="00C8502F"/>
    <w:rsid w:val="00C8543C"/>
    <w:rsid w:val="00C92017"/>
    <w:rsid w:val="00C93FFB"/>
    <w:rsid w:val="00C96076"/>
    <w:rsid w:val="00CC198B"/>
    <w:rsid w:val="00CC3234"/>
    <w:rsid w:val="00CC33A7"/>
    <w:rsid w:val="00CC4B70"/>
    <w:rsid w:val="00CC6C6C"/>
    <w:rsid w:val="00CD0DD3"/>
    <w:rsid w:val="00CD4FE1"/>
    <w:rsid w:val="00CD6907"/>
    <w:rsid w:val="00CE221C"/>
    <w:rsid w:val="00CE29FB"/>
    <w:rsid w:val="00CE6542"/>
    <w:rsid w:val="00CF6C20"/>
    <w:rsid w:val="00CF6C36"/>
    <w:rsid w:val="00D06BEF"/>
    <w:rsid w:val="00D10A9E"/>
    <w:rsid w:val="00D40347"/>
    <w:rsid w:val="00D767ED"/>
    <w:rsid w:val="00D90BE4"/>
    <w:rsid w:val="00DA13C0"/>
    <w:rsid w:val="00DC49CD"/>
    <w:rsid w:val="00DC684D"/>
    <w:rsid w:val="00DD45F0"/>
    <w:rsid w:val="00DF1A4C"/>
    <w:rsid w:val="00DF633E"/>
    <w:rsid w:val="00E00935"/>
    <w:rsid w:val="00E00D00"/>
    <w:rsid w:val="00E031AE"/>
    <w:rsid w:val="00E11057"/>
    <w:rsid w:val="00E14C22"/>
    <w:rsid w:val="00E17648"/>
    <w:rsid w:val="00E2655A"/>
    <w:rsid w:val="00E27DAE"/>
    <w:rsid w:val="00E33D31"/>
    <w:rsid w:val="00E33DB6"/>
    <w:rsid w:val="00E35996"/>
    <w:rsid w:val="00E42048"/>
    <w:rsid w:val="00E50FF5"/>
    <w:rsid w:val="00E905BC"/>
    <w:rsid w:val="00E90D22"/>
    <w:rsid w:val="00E91D11"/>
    <w:rsid w:val="00E9507C"/>
    <w:rsid w:val="00EA6683"/>
    <w:rsid w:val="00EB3FFE"/>
    <w:rsid w:val="00EC622C"/>
    <w:rsid w:val="00ED29B8"/>
    <w:rsid w:val="00ED2C3A"/>
    <w:rsid w:val="00ED3B5F"/>
    <w:rsid w:val="00EE7186"/>
    <w:rsid w:val="00EF635D"/>
    <w:rsid w:val="00F050B4"/>
    <w:rsid w:val="00F07D6A"/>
    <w:rsid w:val="00F34106"/>
    <w:rsid w:val="00F35C11"/>
    <w:rsid w:val="00F35FDF"/>
    <w:rsid w:val="00F36D9A"/>
    <w:rsid w:val="00F5495B"/>
    <w:rsid w:val="00F62AC3"/>
    <w:rsid w:val="00F673D4"/>
    <w:rsid w:val="00F8750A"/>
    <w:rsid w:val="00F91FFB"/>
    <w:rsid w:val="00F9667A"/>
    <w:rsid w:val="00FA016A"/>
    <w:rsid w:val="00FA0374"/>
    <w:rsid w:val="00FA0CC3"/>
    <w:rsid w:val="00FB0696"/>
    <w:rsid w:val="00FC1BF8"/>
    <w:rsid w:val="00FD2597"/>
    <w:rsid w:val="00FE3214"/>
    <w:rsid w:val="00FE7475"/>
    <w:rsid w:val="00FF0639"/>
    <w:rsid w:val="00FF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2050"/>
    <o:shapelayout v:ext="edit">
      <o:idmap v:ext="edit" data="2"/>
    </o:shapelayout>
  </w:shapeDefaults>
  <w:decimalSymbol w:val="."/>
  <w:listSeparator w:val=","/>
  <w14:docId w14:val="631B83FC"/>
  <w15:chartTrackingRefBased/>
  <w15:docId w15:val="{9DF3BBD3-224E-4E4B-9A7C-924D9E58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-720"/>
      </w:tabs>
      <w:suppressAutoHyphens/>
      <w:outlineLvl w:val="1"/>
    </w:pPr>
    <w:rPr>
      <w:rFonts w:ascii="Comic Sans MS" w:hAnsi="Comic Sans MS"/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-720"/>
      </w:tabs>
      <w:suppressAutoHyphens/>
      <w:outlineLvl w:val="2"/>
    </w:pPr>
    <w:rPr>
      <w:rFonts w:ascii="Comic Sans MS" w:hAnsi="Comic Sans MS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Comic Sans MS" w:hAnsi="Comic Sans MS"/>
      <w:b/>
      <w:bCs/>
      <w:sz w:val="22"/>
      <w:szCs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Comic Sans MS" w:hAnsi="Comic Sans MS"/>
      <w:i/>
      <w:iCs/>
      <w:sz w:val="4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widowControl w:val="0"/>
    </w:pPr>
    <w:rPr>
      <w:rFonts w:ascii="Courier" w:hAnsi="Courier"/>
      <w:snapToGrid w:val="0"/>
      <w:lang w:val="en-US"/>
    </w:rPr>
  </w:style>
  <w:style w:type="paragraph" w:styleId="Title">
    <w:name w:val="Title"/>
    <w:basedOn w:val="Normal"/>
    <w:qFormat/>
    <w:pPr>
      <w:tabs>
        <w:tab w:val="center" w:pos="4513"/>
      </w:tabs>
      <w:suppressAutoHyphens/>
      <w:ind w:right="-143"/>
      <w:jc w:val="center"/>
    </w:pPr>
    <w:rPr>
      <w:rFonts w:ascii="Letter Gothic Italic" w:hAnsi="Letter Gothic Italic"/>
      <w:i/>
      <w:spacing w:val="-2"/>
      <w:sz w:val="20"/>
    </w:rPr>
  </w:style>
  <w:style w:type="paragraph" w:styleId="Salutation">
    <w:name w:val="Salutation"/>
    <w:basedOn w:val="Normal"/>
    <w:next w:val="Normal"/>
    <w:rPr>
      <w:rFonts w:ascii="Times New Roman" w:hAnsi="Times New Roman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tabs>
        <w:tab w:val="left" w:pos="-720"/>
      </w:tabs>
      <w:suppressAutoHyphens/>
    </w:pPr>
    <w:rPr>
      <w:rFonts w:ascii="Comic Sans MS" w:hAnsi="Comic Sans MS"/>
      <w:sz w:val="22"/>
    </w:rPr>
  </w:style>
  <w:style w:type="paragraph" w:styleId="BalloonText">
    <w:name w:val="Balloon Text"/>
    <w:basedOn w:val="Normal"/>
    <w:semiHidden/>
    <w:rsid w:val="003741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E66B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E66B1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unhideWhenUsed/>
    <w:rsid w:val="00591623"/>
    <w:pPr>
      <w:spacing w:before="100" w:beforeAutospacing="1" w:after="100" w:afterAutospacing="1"/>
    </w:pPr>
    <w:rPr>
      <w:rFonts w:ascii="Times New Roman" w:eastAsia="Calibri" w:hAnsi="Times New Roman"/>
      <w:szCs w:val="24"/>
      <w:lang w:eastAsia="en-GB"/>
    </w:rPr>
  </w:style>
  <w:style w:type="character" w:styleId="Strong">
    <w:name w:val="Strong"/>
    <w:uiPriority w:val="22"/>
    <w:qFormat/>
    <w:rsid w:val="00591623"/>
    <w:rPr>
      <w:b/>
      <w:bCs/>
    </w:rPr>
  </w:style>
  <w:style w:type="table" w:styleId="TableGrid">
    <w:name w:val="Table Grid"/>
    <w:basedOn w:val="TableNormal"/>
    <w:uiPriority w:val="39"/>
    <w:rsid w:val="0059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27F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3B5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FollowedHyperlink">
    <w:name w:val="FollowedHyperlink"/>
    <w:basedOn w:val="DefaultParagraphFont"/>
    <w:rsid w:val="0087512F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2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southbersted.co.uk/safeguarding/internet-safety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jpeg"/><Relationship Id="rId7" Type="http://schemas.openxmlformats.org/officeDocument/2006/relationships/image" Target="media/image9.jpe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quiPage\OneDrive%20-%20South%20Bersted%20Primary%20School\Documents\Custom%20Office%20Templates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A04F6A5CFADC49A1169C8516BF0DCC" ma:contentTypeVersion="14" ma:contentTypeDescription="Create a new document." ma:contentTypeScope="" ma:versionID="941567e505c6542d7905adf116ba0e6b">
  <xsd:schema xmlns:xsd="http://www.w3.org/2001/XMLSchema" xmlns:xs="http://www.w3.org/2001/XMLSchema" xmlns:p="http://schemas.microsoft.com/office/2006/metadata/properties" xmlns:ns2="43887425-9f0d-46ed-bc72-ae904428c4b3" xmlns:ns3="0e09272a-1ab9-442b-8137-0ec0b642c5b8" targetNamespace="http://schemas.microsoft.com/office/2006/metadata/properties" ma:root="true" ma:fieldsID="4da769206e30c8f9026c29680573f55a" ns2:_="" ns3:_="">
    <xsd:import namespace="43887425-9f0d-46ed-bc72-ae904428c4b3"/>
    <xsd:import namespace="0e09272a-1ab9-442b-8137-0ec0b642c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87425-9f0d-46ed-bc72-ae904428c4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f8dcf89-8f6a-4d6a-8a77-9d71fdaff7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09272a-1ab9-442b-8137-0ec0b642c5b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259f054-d005-4807-b0fe-c0dad782b001}" ma:internalName="TaxCatchAll" ma:showField="CatchAllData" ma:web="0e09272a-1ab9-442b-8137-0ec0b642c5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09272a-1ab9-442b-8137-0ec0b642c5b8" xsi:nil="true"/>
    <lcf76f155ced4ddcb4097134ff3c332f xmlns="43887425-9f0d-46ed-bc72-ae904428c4b3">
      <Terms xmlns="http://schemas.microsoft.com/office/infopath/2007/PartnerControls"/>
    </lcf76f155ced4ddcb4097134ff3c332f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04A3C81-F4D6-4657-A9B7-8344067744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0C7108-8E0C-4B34-AB52-E35CD5873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887425-9f0d-46ed-bc72-ae904428c4b3"/>
    <ds:schemaRef ds:uri="0e09272a-1ab9-442b-8137-0ec0b642c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32C3EC-052D-437B-AFD6-CA67393739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87837D-89A0-44E4-BA12-15418F570E9D}">
  <ds:schemaRefs>
    <ds:schemaRef ds:uri="http://schemas.microsoft.com/office/2006/metadata/properties"/>
    <ds:schemaRef ds:uri="http://schemas.microsoft.com/office/infopath/2007/PartnerControls"/>
    <ds:schemaRef ds:uri="0e09272a-1ab9-442b-8137-0ec0b642c5b8"/>
    <ds:schemaRef ds:uri="43887425-9f0d-46ed-bc72-ae904428c4b3"/>
  </ds:schemaRefs>
</ds:datastoreItem>
</file>

<file path=customXml/itemProps5.xml><?xml version="1.0" encoding="utf-8"?>
<ds:datastoreItem xmlns:ds="http://schemas.openxmlformats.org/officeDocument/2006/customXml" ds:itemID="{EDFD3E6F-8FBD-4FD6-894E-066726D075FC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SUSSEX COUNTY COUNCIL</vt:lpstr>
    </vt:vector>
  </TitlesOfParts>
  <Company>WSCC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SUSSEX COUNTY COUNCIL</dc:title>
  <dc:subject/>
  <dc:creator>Jacqui Page</dc:creator>
  <cp:keywords/>
  <cp:lastModifiedBy>Jodie McLellan</cp:lastModifiedBy>
  <cp:revision>2</cp:revision>
  <cp:lastPrinted>2026-09-07T14:16:00Z</cp:lastPrinted>
  <dcterms:created xsi:type="dcterms:W3CDTF">2026-09-09T14:09:00Z</dcterms:created>
  <dcterms:modified xsi:type="dcterms:W3CDTF">2026-09-09T14:09:00Z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School Business Manager</vt:lpwstr>
  </property>
  <property fmtid="{D5CDD505-2E9C-101B-9397-08002B2CF9AE}" pid="3" name="Order">
    <vt:lpwstr>1340400.00000000</vt:lpwstr>
  </property>
  <property fmtid="{D5CDD505-2E9C-101B-9397-08002B2CF9AE}" pid="4" name="display_urn:schemas-microsoft-com:office:office#Author">
    <vt:lpwstr>School Business Manager</vt:lpwstr>
  </property>
  <property fmtid="{D5CDD505-2E9C-101B-9397-08002B2CF9AE}" pid="5" name="MediaServiceImageTags">
    <vt:lpwstr/>
  </property>
  <property fmtid="{D5CDD505-2E9C-101B-9397-08002B2CF9AE}" pid="6" name="ContentTypeId">
    <vt:lpwstr>0x0101008DA04F6A5CFADC49A1169C8516BF0DCC</vt:lpwstr>
  </property>
</Properties>
</file>